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947" w:rsidRPr="00F711A9" w:rsidRDefault="000B1947">
      <w:pPr>
        <w:suppressAutoHyphens/>
        <w:spacing w:after="0" w:line="240" w:lineRule="auto"/>
        <w:ind w:left="6248"/>
        <w:jc w:val="both"/>
        <w:rPr>
          <w:rFonts w:ascii="Arial" w:hAnsi="Arial" w:cs="Arial"/>
          <w:i/>
          <w:iCs/>
        </w:rPr>
      </w:pPr>
      <w:bookmarkStart w:id="0" w:name="_GoBack"/>
      <w:bookmarkEnd w:id="0"/>
      <w:r w:rsidRPr="00F711A9">
        <w:rPr>
          <w:rFonts w:ascii="Arial" w:hAnsi="Arial" w:cs="Arial"/>
          <w:i/>
          <w:iCs/>
        </w:rPr>
        <w:t xml:space="preserve">Spett.le </w:t>
      </w:r>
    </w:p>
    <w:p w:rsidR="000B1947" w:rsidRPr="00F711A9" w:rsidRDefault="000B1947">
      <w:pPr>
        <w:suppressAutoHyphens/>
        <w:spacing w:after="0" w:line="240" w:lineRule="auto"/>
        <w:ind w:left="6248"/>
        <w:jc w:val="both"/>
        <w:rPr>
          <w:rFonts w:ascii="Arial" w:hAnsi="Arial" w:cs="Arial"/>
          <w:i/>
          <w:iCs/>
        </w:rPr>
      </w:pPr>
      <w:r w:rsidRPr="00F711A9">
        <w:rPr>
          <w:rFonts w:ascii="Arial" w:hAnsi="Arial" w:cs="Arial"/>
          <w:i/>
          <w:iCs/>
        </w:rPr>
        <w:t>Comune di PAU</w:t>
      </w:r>
    </w:p>
    <w:p w:rsidR="000B1947" w:rsidRPr="00F711A9" w:rsidRDefault="000B1947">
      <w:pPr>
        <w:suppressAutoHyphens/>
        <w:spacing w:after="0" w:line="240" w:lineRule="auto"/>
        <w:ind w:left="6248"/>
        <w:jc w:val="both"/>
        <w:rPr>
          <w:rFonts w:ascii="Arial" w:hAnsi="Arial" w:cs="Arial"/>
          <w:i/>
          <w:iCs/>
        </w:rPr>
      </w:pPr>
      <w:r w:rsidRPr="00F711A9">
        <w:rPr>
          <w:rFonts w:ascii="Arial" w:hAnsi="Arial" w:cs="Arial"/>
          <w:i/>
          <w:iCs/>
        </w:rPr>
        <w:t>Via San Giorgio 17</w:t>
      </w:r>
    </w:p>
    <w:p w:rsidR="000B1947" w:rsidRPr="00F711A9" w:rsidRDefault="000B1947">
      <w:pPr>
        <w:suppressAutoHyphens/>
        <w:spacing w:after="0" w:line="240" w:lineRule="auto"/>
        <w:ind w:left="6248"/>
        <w:jc w:val="both"/>
        <w:rPr>
          <w:rFonts w:ascii="Arial" w:hAnsi="Arial" w:cs="Arial"/>
          <w:b/>
          <w:bCs/>
          <w:i/>
          <w:iCs/>
        </w:rPr>
      </w:pPr>
      <w:r w:rsidRPr="00F711A9">
        <w:rPr>
          <w:rFonts w:ascii="Arial" w:hAnsi="Arial" w:cs="Arial"/>
          <w:b/>
          <w:bCs/>
          <w:i/>
          <w:iCs/>
        </w:rPr>
        <w:t>09090 PAU  –  (OR)</w:t>
      </w:r>
    </w:p>
    <w:p w:rsidR="000B1947" w:rsidRDefault="000B1947">
      <w:pPr>
        <w:suppressAutoHyphens/>
        <w:spacing w:after="0" w:line="240" w:lineRule="auto"/>
        <w:ind w:left="6532"/>
        <w:jc w:val="right"/>
        <w:rPr>
          <w:rFonts w:ascii="Times New Roman" w:hAnsi="Times New Roman" w:cs="Times New Roman"/>
        </w:rPr>
      </w:pPr>
    </w:p>
    <w:p w:rsidR="000B1947" w:rsidRDefault="000B1947">
      <w:pPr>
        <w:suppressAutoHyphens/>
        <w:spacing w:after="0" w:line="240" w:lineRule="auto"/>
        <w:jc w:val="both"/>
        <w:rPr>
          <w:rFonts w:ascii="Arial" w:hAnsi="Arial" w:cs="Arial"/>
        </w:rPr>
      </w:pPr>
    </w:p>
    <w:p w:rsidR="000B1947" w:rsidRDefault="000B1947">
      <w:pPr>
        <w:suppressAutoHyphens/>
        <w:spacing w:after="0" w:line="240" w:lineRule="auto"/>
        <w:jc w:val="both"/>
        <w:rPr>
          <w:rFonts w:ascii="Arial" w:hAnsi="Arial" w:cs="Arial"/>
        </w:rPr>
      </w:pP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/>
      </w:tblPr>
      <w:tblGrid>
        <w:gridCol w:w="286"/>
        <w:gridCol w:w="9422"/>
      </w:tblGrid>
      <w:tr w:rsidR="000B1947" w:rsidRPr="00A012DD">
        <w:tc>
          <w:tcPr>
            <w:tcW w:w="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0B1947" w:rsidRDefault="000B1947">
            <w:pPr>
              <w:keepNext/>
              <w:numPr>
                <w:ilvl w:val="0"/>
                <w:numId w:val="1"/>
              </w:numPr>
              <w:tabs>
                <w:tab w:val="left" w:pos="432"/>
              </w:tabs>
              <w:suppressAutoHyphens/>
              <w:spacing w:after="0" w:line="240" w:lineRule="auto"/>
              <w:ind w:left="432" w:hanging="432"/>
            </w:pPr>
          </w:p>
        </w:tc>
        <w:tc>
          <w:tcPr>
            <w:tcW w:w="942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0B1947" w:rsidRPr="00A012DD" w:rsidRDefault="000B1947" w:rsidP="001F7D1E">
            <w:pPr>
              <w:suppressAutoHyphens/>
              <w:spacing w:after="0" w:line="240" w:lineRule="auto"/>
              <w:ind w:right="494"/>
              <w:jc w:val="both"/>
            </w:pPr>
            <w:r>
              <w:rPr>
                <w:rFonts w:ascii="Arial" w:hAnsi="Arial" w:cs="Arial"/>
                <w:b/>
                <w:bCs/>
              </w:rPr>
              <w:t>Domanda di partecipazione alla selezione pubblica per soli esami per la copertura di n. 1 posto di categoria D e profilo professionale di istruttore Direttivo Contabile, presso il Comune di Pau.</w:t>
            </w:r>
          </w:p>
        </w:tc>
      </w:tr>
    </w:tbl>
    <w:p w:rsidR="000B1947" w:rsidRDefault="000B194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0B1947" w:rsidRDefault="000B194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0B1947" w:rsidRDefault="000B1947">
      <w:pPr>
        <w:suppressAutoHyphens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Il/La sottoscritto/a </w:t>
      </w: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/>
      </w:tblPr>
      <w:tblGrid>
        <w:gridCol w:w="4889"/>
        <w:gridCol w:w="4889"/>
      </w:tblGrid>
      <w:tr w:rsidR="000B1947" w:rsidRPr="00A012DD">
        <w:trPr>
          <w:trHeight w:val="1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1947" w:rsidRPr="00A012DD" w:rsidRDefault="000B1947" w:rsidP="00840F5A">
            <w:pPr>
              <w:suppressAutoHyphens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Nome …………………………………………………….</w:t>
            </w:r>
          </w:p>
        </w:tc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1947" w:rsidRPr="00A012DD" w:rsidRDefault="000B1947" w:rsidP="00840F5A">
            <w:pPr>
              <w:suppressAutoHyphens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Cognome ………………………………………………..</w:t>
            </w:r>
          </w:p>
        </w:tc>
      </w:tr>
      <w:tr w:rsidR="000B1947" w:rsidRPr="00A012DD">
        <w:trPr>
          <w:trHeight w:val="1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1947" w:rsidRPr="00A012DD" w:rsidRDefault="000B1947" w:rsidP="00840F5A">
            <w:pPr>
              <w:suppressAutoHyphens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Luogo di nascita………………………………………..</w:t>
            </w:r>
          </w:p>
        </w:tc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1947" w:rsidRPr="00A012DD" w:rsidRDefault="000B1947" w:rsidP="00840F5A">
            <w:pPr>
              <w:suppressAutoHyphens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Data di nascita…………………………………………..</w:t>
            </w:r>
          </w:p>
        </w:tc>
      </w:tr>
      <w:tr w:rsidR="000B1947" w:rsidRPr="00A012DD">
        <w:trPr>
          <w:trHeight w:val="1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1947" w:rsidRPr="00A012DD" w:rsidRDefault="000B1947" w:rsidP="00840F5A">
            <w:pPr>
              <w:suppressAutoHyphens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Codice fiscale ………………………………………….</w:t>
            </w:r>
          </w:p>
        </w:tc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1947" w:rsidRPr="00A012DD" w:rsidRDefault="000B1947" w:rsidP="00840F5A">
            <w:pPr>
              <w:suppressAutoHyphens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Residenza Comune di ......…………………………….</w:t>
            </w:r>
          </w:p>
        </w:tc>
      </w:tr>
      <w:tr w:rsidR="000B1947" w:rsidRPr="00A012DD">
        <w:trPr>
          <w:trHeight w:val="1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1947" w:rsidRPr="00A012DD" w:rsidRDefault="000B1947" w:rsidP="00840F5A">
            <w:pPr>
              <w:suppressAutoHyphens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CAP – Provincia ………………………………………..</w:t>
            </w:r>
          </w:p>
        </w:tc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1947" w:rsidRPr="00A012DD" w:rsidRDefault="000B1947" w:rsidP="00840F5A">
            <w:pPr>
              <w:suppressAutoHyphens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Via / Piazza ……………………………………………..</w:t>
            </w:r>
          </w:p>
        </w:tc>
      </w:tr>
      <w:tr w:rsidR="000B1947" w:rsidRPr="00A012DD">
        <w:trPr>
          <w:trHeight w:val="1"/>
        </w:trPr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1947" w:rsidRPr="00A012DD" w:rsidRDefault="000B1947" w:rsidP="00840F5A">
            <w:pPr>
              <w:suppressAutoHyphens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Recapito telefonico…………………………………….</w:t>
            </w:r>
          </w:p>
        </w:tc>
        <w:tc>
          <w:tcPr>
            <w:tcW w:w="4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1947" w:rsidRPr="00A012DD" w:rsidRDefault="000B1947" w:rsidP="00840F5A">
            <w:pPr>
              <w:suppressAutoHyphens/>
              <w:spacing w:before="120" w:after="0" w:line="360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PEC ………………………………………………………</w:t>
            </w:r>
          </w:p>
        </w:tc>
      </w:tr>
    </w:tbl>
    <w:p w:rsidR="000B1947" w:rsidRDefault="000B1947" w:rsidP="006A41E0">
      <w:pPr>
        <w:suppressAutoHyphens/>
        <w:spacing w:before="180"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Eventuale altro recapito cui inviare le comunicazioni ………………………………………………………………</w:t>
      </w:r>
    </w:p>
    <w:p w:rsidR="000B1947" w:rsidRDefault="000B1947">
      <w:pPr>
        <w:suppressAutoHyphens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0B1947" w:rsidRDefault="000B1947">
      <w:pPr>
        <w:suppressAutoHyphens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 riferimento alla selezione pubblica in oggetto </w:t>
      </w:r>
    </w:p>
    <w:p w:rsidR="000B1947" w:rsidRDefault="000B1947" w:rsidP="00F711A9">
      <w:pPr>
        <w:keepNext/>
        <w:tabs>
          <w:tab w:val="left" w:pos="432"/>
        </w:tabs>
        <w:suppressAutoHyphens/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:rsidR="000B1947" w:rsidRDefault="000B1947" w:rsidP="00A42914">
      <w:pPr>
        <w:keepNext/>
        <w:tabs>
          <w:tab w:val="left" w:pos="432"/>
        </w:tabs>
        <w:suppressAutoHyphens/>
        <w:spacing w:after="0" w:line="360" w:lineRule="auto"/>
        <w:ind w:left="432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 H I E D E</w:t>
      </w:r>
    </w:p>
    <w:p w:rsidR="000B1947" w:rsidRDefault="000B1947">
      <w:pPr>
        <w:suppressAutoHyphens/>
        <w:spacing w:after="0" w:line="360" w:lineRule="auto"/>
        <w:rPr>
          <w:rFonts w:ascii="Arial" w:hAnsi="Arial" w:cs="Arial"/>
          <w:sz w:val="20"/>
          <w:szCs w:val="20"/>
        </w:rPr>
      </w:pPr>
    </w:p>
    <w:p w:rsidR="000B1947" w:rsidRDefault="000B1947">
      <w:pPr>
        <w:suppressAutoHyphens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 alla relativa procedura.</w:t>
      </w:r>
    </w:p>
    <w:p w:rsidR="000B1947" w:rsidRDefault="000B1947">
      <w:pPr>
        <w:keepNext/>
        <w:numPr>
          <w:ilvl w:val="0"/>
          <w:numId w:val="3"/>
        </w:numPr>
        <w:tabs>
          <w:tab w:val="left" w:pos="576"/>
        </w:tabs>
        <w:suppressAutoHyphens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tal fine, consapevole delle sanzioni penali previste dal D.P.R. 28 dicembre 2000, n. 445, sotto la propria responsabilità, </w:t>
      </w:r>
    </w:p>
    <w:p w:rsidR="000B1947" w:rsidRDefault="000B1947" w:rsidP="00A42914">
      <w:pPr>
        <w:keepNext/>
        <w:tabs>
          <w:tab w:val="left" w:pos="576"/>
        </w:tabs>
        <w:suppressAutoHyphens/>
        <w:spacing w:after="0" w:line="360" w:lineRule="auto"/>
        <w:ind w:left="576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</w:p>
    <w:p w:rsidR="000B1947" w:rsidRDefault="000B1947">
      <w:pPr>
        <w:suppressAutoHyphens/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possedere la cittadinanza italiana oppure di essere cittadino/a </w:t>
      </w:r>
      <w:r>
        <w:rPr>
          <w:rFonts w:ascii="Arial" w:hAnsi="Arial" w:cs="Arial"/>
          <w:i/>
          <w:iCs/>
          <w:sz w:val="20"/>
          <w:szCs w:val="20"/>
        </w:rPr>
        <w:t>(indicare lo Stato)</w:t>
      </w:r>
      <w:r>
        <w:rPr>
          <w:rFonts w:ascii="Arial" w:hAnsi="Arial" w:cs="Arial"/>
          <w:sz w:val="20"/>
          <w:szCs w:val="20"/>
        </w:rPr>
        <w:t xml:space="preserve"> ……………….…….. Stato  membro dell’Unione Europea e di: </w:t>
      </w:r>
    </w:p>
    <w:p w:rsidR="000B1947" w:rsidRDefault="000B1947">
      <w:pPr>
        <w:suppressAutoHyphens/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godere dei diritti civili e politici anche nello Stato di appartenenza o di provenienza; </w:t>
      </w:r>
    </w:p>
    <w:p w:rsidR="000B1947" w:rsidRDefault="000B1947">
      <w:pPr>
        <w:suppressAutoHyphens/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essere in possesso, fatta eccezione della titolarità della cittadinanza italiana, di tutti gli altri requisiti previsti per i cittadini della Repubblica Italiana; </w:t>
      </w:r>
    </w:p>
    <w:p w:rsidR="000B1947" w:rsidRDefault="000B1947">
      <w:pPr>
        <w:suppressAutoHyphens/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avere adeguata conoscenza della lingua italiana. </w:t>
      </w:r>
    </w:p>
    <w:p w:rsidR="000B1947" w:rsidRDefault="000B1947">
      <w:pPr>
        <w:suppressAutoHyphens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essere iscritto nelle liste elettorali del Comune di _______________________ </w:t>
      </w:r>
      <w:r>
        <w:rPr>
          <w:rFonts w:ascii="Arial" w:hAnsi="Arial" w:cs="Arial"/>
          <w:i/>
          <w:iCs/>
          <w:sz w:val="20"/>
          <w:szCs w:val="20"/>
        </w:rPr>
        <w:t>(in caso di non iscrizione indicarne i motivi…………………………………………………………….……………………………………);</w:t>
      </w:r>
      <w:r>
        <w:rPr>
          <w:rFonts w:ascii="Arial" w:hAnsi="Arial" w:cs="Arial"/>
          <w:sz w:val="20"/>
          <w:szCs w:val="20"/>
        </w:rPr>
        <w:t xml:space="preserve"> </w:t>
      </w:r>
    </w:p>
    <w:p w:rsidR="000B1947" w:rsidRDefault="000B1947">
      <w:pPr>
        <w:suppressAutoHyphens/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avere il pieno godimento dei diritti civili e politici; </w:t>
      </w:r>
    </w:p>
    <w:p w:rsidR="000B1947" w:rsidRDefault="000B1947">
      <w:pPr>
        <w:suppressAutoHyphens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non aver riportato condanne penali, non avere procedimenti penali in corso, non essere stato dichiarato interdetto o sottoposto a misure che escludono, ai sensi delle vigenti disposizioni, la costituzione del rapporto di impiego con la Pubblica Amministrazione</w:t>
      </w:r>
      <w:r>
        <w:rPr>
          <w:rFonts w:ascii="Arial" w:hAnsi="Arial" w:cs="Arial"/>
          <w:i/>
          <w:iCs/>
          <w:sz w:val="20"/>
          <w:szCs w:val="20"/>
        </w:rPr>
        <w:t>.  (In caso contrario devono essere specificate le condanne ed i procedimenti penali pendenti: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………………………………………………….……………………… …………………….……………………………………………………………………………………………………); </w:t>
      </w:r>
    </w:p>
    <w:p w:rsidR="000B1947" w:rsidRDefault="000B1947">
      <w:pPr>
        <w:suppressAutoHyphens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non essere stato destituito o dispensato dall’impiego presso una Pubblica Amministrazione per persistente insufficiente rendimento, di non essere stato dichiarato decaduto da un impiego statale ai sensi dell'art. 127, comma 1 lett. d, del DPR 3/1957, ovvero licenziato per motivi disciplinari da altra pubblica amministrazione; </w:t>
      </w:r>
    </w:p>
    <w:p w:rsidR="000B1947" w:rsidRDefault="000B1947">
      <w:pPr>
        <w:suppressAutoHyphens/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possedere l’idoneità psico-fisica alle mansioni connesse al posto da ricoprire; </w:t>
      </w:r>
    </w:p>
    <w:p w:rsidR="000B1947" w:rsidRDefault="000B1947">
      <w:pPr>
        <w:suppressAutoHyphens/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che la posizione nei riguardi degli obblighi militari </w:t>
      </w:r>
      <w:r>
        <w:rPr>
          <w:rFonts w:ascii="Arial" w:hAnsi="Arial" w:cs="Arial"/>
          <w:i/>
          <w:iCs/>
          <w:sz w:val="20"/>
          <w:szCs w:val="20"/>
        </w:rPr>
        <w:t>(per gli aspiranti di sesso maschile soggetti agli obblighi di leva)</w:t>
      </w:r>
      <w:r>
        <w:rPr>
          <w:rFonts w:ascii="Arial" w:hAnsi="Arial" w:cs="Arial"/>
          <w:sz w:val="20"/>
          <w:szCs w:val="20"/>
        </w:rPr>
        <w:t xml:space="preserve"> è la seguente:…………………………………………………………………………………………………....; </w:t>
      </w:r>
    </w:p>
    <w:p w:rsidR="000B1947" w:rsidRDefault="000B1947">
      <w:pPr>
        <w:suppressAutoHyphens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possedere il seguente titolo di studio (</w:t>
      </w:r>
      <w:r>
        <w:rPr>
          <w:rFonts w:ascii="Arial" w:hAnsi="Arial" w:cs="Arial"/>
          <w:b/>
          <w:bCs/>
          <w:i/>
          <w:iCs/>
          <w:sz w:val="20"/>
          <w:szCs w:val="20"/>
        </w:rPr>
        <w:t>barrare le caselle di interesse</w:t>
      </w:r>
      <w:r>
        <w:rPr>
          <w:rFonts w:ascii="Arial" w:hAnsi="Arial" w:cs="Arial"/>
          <w:sz w:val="20"/>
          <w:szCs w:val="20"/>
        </w:rPr>
        <w:t xml:space="preserve">) : </w:t>
      </w: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/>
      </w:tblPr>
      <w:tblGrid>
        <w:gridCol w:w="9862"/>
      </w:tblGrid>
      <w:tr w:rsidR="000B1947" w:rsidRPr="00A012DD">
        <w:tc>
          <w:tcPr>
            <w:tcW w:w="9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1947" w:rsidRDefault="000B1947">
            <w:pPr>
              <w:suppressAutoHyphens/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Diploma di laurea (vecchio ordinamento)</w:t>
            </w:r>
            <w:r>
              <w:rPr>
                <w:rFonts w:ascii="Arial" w:hAnsi="Arial" w:cs="Arial"/>
                <w:sz w:val="20"/>
                <w:szCs w:val="20"/>
              </w:rPr>
              <w:t xml:space="preserve"> in: </w:t>
            </w:r>
          </w:p>
          <w:p w:rsidR="000B1947" w:rsidRPr="00A012DD" w:rsidRDefault="000B1947" w:rsidP="001F7D1E">
            <w:pPr>
              <w:numPr>
                <w:ilvl w:val="0"/>
                <w:numId w:val="4"/>
              </w:numPr>
              <w:suppressAutoHyphens/>
              <w:spacing w:after="0" w:line="360" w:lineRule="auto"/>
              <w:ind w:left="734" w:hanging="283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economia e commercio;</w:t>
            </w:r>
          </w:p>
        </w:tc>
      </w:tr>
      <w:tr w:rsidR="000B1947" w:rsidRPr="00A012DD">
        <w:tc>
          <w:tcPr>
            <w:tcW w:w="9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1947" w:rsidRDefault="000B1947">
            <w:pPr>
              <w:suppressAutoHyphens/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Laurea specialistica (DM 509/99)</w:t>
            </w:r>
            <w:r>
              <w:rPr>
                <w:rFonts w:ascii="Arial" w:hAnsi="Arial" w:cs="Arial"/>
                <w:sz w:val="20"/>
                <w:szCs w:val="20"/>
              </w:rPr>
              <w:t xml:space="preserve"> in:</w:t>
            </w:r>
          </w:p>
          <w:p w:rsidR="000B1947" w:rsidRDefault="000B1947">
            <w:pPr>
              <w:numPr>
                <w:ilvl w:val="0"/>
                <w:numId w:val="5"/>
              </w:numPr>
              <w:suppressAutoHyphens/>
              <w:spacing w:after="0" w:line="360" w:lineRule="auto"/>
              <w:ind w:left="72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64/S Scienze dell’Economia;</w:t>
            </w:r>
          </w:p>
          <w:p w:rsidR="000B1947" w:rsidRPr="00A012DD" w:rsidRDefault="000B1947" w:rsidP="001F7D1E">
            <w:pPr>
              <w:numPr>
                <w:ilvl w:val="0"/>
                <w:numId w:val="5"/>
              </w:numPr>
              <w:suppressAutoHyphens/>
              <w:spacing w:after="0" w:line="360" w:lineRule="auto"/>
              <w:ind w:left="720" w:hanging="360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84/S Scienze economico – aziendali;</w:t>
            </w:r>
          </w:p>
        </w:tc>
      </w:tr>
      <w:tr w:rsidR="000B1947" w:rsidRPr="00A012DD">
        <w:tc>
          <w:tcPr>
            <w:tcW w:w="9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1947" w:rsidRDefault="000B1947">
            <w:pPr>
              <w:suppressAutoHyphens/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Laurea Magistrale (DM 270/2004)</w:t>
            </w:r>
            <w:r>
              <w:rPr>
                <w:rFonts w:ascii="Arial" w:hAnsi="Arial" w:cs="Arial"/>
                <w:sz w:val="20"/>
                <w:szCs w:val="20"/>
              </w:rPr>
              <w:t xml:space="preserve"> in:</w:t>
            </w:r>
          </w:p>
          <w:p w:rsidR="000B1947" w:rsidRDefault="000B1947">
            <w:pPr>
              <w:numPr>
                <w:ilvl w:val="0"/>
                <w:numId w:val="6"/>
              </w:numPr>
              <w:suppressAutoHyphens/>
              <w:spacing w:after="0" w:line="360" w:lineRule="auto"/>
              <w:ind w:left="72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LM-56 Scienze dell’Economia;</w:t>
            </w:r>
          </w:p>
          <w:p w:rsidR="000B1947" w:rsidRPr="00A012DD" w:rsidRDefault="000B1947" w:rsidP="001F7D1E">
            <w:pPr>
              <w:numPr>
                <w:ilvl w:val="0"/>
                <w:numId w:val="6"/>
              </w:numPr>
              <w:suppressAutoHyphens/>
              <w:spacing w:after="0" w:line="360" w:lineRule="auto"/>
              <w:ind w:left="720" w:hanging="360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LM-77 Scienze economico – aziendali</w:t>
            </w:r>
          </w:p>
        </w:tc>
      </w:tr>
    </w:tbl>
    <w:p w:rsidR="000B1947" w:rsidRDefault="000B1947" w:rsidP="00F711A9">
      <w:pPr>
        <w:suppressAutoHyphens/>
        <w:spacing w:before="18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conseguito presso ….………………………………………………………………………………………. </w:t>
      </w:r>
    </w:p>
    <w:p w:rsidR="000B1947" w:rsidRDefault="000B1947">
      <w:pPr>
        <w:suppressAutoHyphens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nell’anno ……..……………, con la votazione di………..……..;</w:t>
      </w:r>
    </w:p>
    <w:p w:rsidR="000B1947" w:rsidRDefault="000B1947">
      <w:pPr>
        <w:suppressAutoHyphens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essere in possesso degli elementi base dell’informatica e uso del personale computer, la cui idoneità sarà accertata nel corso della prova orale; </w:t>
      </w:r>
    </w:p>
    <w:p w:rsidR="000B1947" w:rsidRDefault="000B1947">
      <w:pPr>
        <w:suppressAutoHyphens/>
        <w:spacing w:after="12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possedere i seguenti titoli di preferenza, tra quelli previsti dall’art. 5, comma 4 del D.P.R. 9 maggio 1994, n. 487 e S.M.I.: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(barrare la casella di interesse</w:t>
      </w:r>
      <w:r>
        <w:rPr>
          <w:rFonts w:ascii="Arial" w:hAnsi="Arial" w:cs="Arial"/>
          <w:i/>
          <w:iCs/>
          <w:sz w:val="20"/>
          <w:szCs w:val="20"/>
        </w:rPr>
        <w:t>):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gli insigniti di medaglia al valor militare; 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mutilati ed invalidi di guerra ex combattenti;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mutilati ed invalidi per fatto di guerra; 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mutilati ed invalidi per servizio nel settore pubblico e privato;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gli orfani di guerra; 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gli orfani dei caduti per fatto di guerra; 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gli orfani dei caduti per servizio nel settore pubblico e privato; 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feriti in combattimento; 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gli insigniti di croce di guerra o di altra attestazione speciale di merito di guerra, nonche' i capi di famiglia numerosa; 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figli dei mutilati e degli invalidi di guerra ex combattenti; 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figli dei mutilati e degli invalidi per fatto di guerra; 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figli dei mutilati e degli invalidi per servizio nel settore pubblico e privato; 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genitori vedovi non risposati, i coniugi non risposati e le sorelle ed i fratelli vedovi o non sposati dei caduti di guerra;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genitori vedovi non risposati, i coniugi non risposati e le sorelle ed i fratelli vedovi o non sposati dei caduti per fatto di guerra;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genitori vedovi non risposati, i coniugi non risposati e le sorelle ed i fratelli vedovi o non sposati dei caduti per servizio nel settore pubblico o privato;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coloro che abbiano prestato servizio militare come combattenti; 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coloro che abbiano prestato lodevole servizio a qualunque titolo, per non meno di un anno nell'amministrazione che ha indetto il concorso; 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coniugati e i non coniugati con riguardo al numero dei figli a carico; 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gli invalidi ed i mutilati civili; </w:t>
      </w:r>
    </w:p>
    <w:p w:rsidR="000B1947" w:rsidRDefault="000B1947">
      <w:pPr>
        <w:numPr>
          <w:ilvl w:val="0"/>
          <w:numId w:val="7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militari volontari delle Forze armate congedati senza demerito al termine della ferma o rafferma.</w:t>
      </w:r>
    </w:p>
    <w:p w:rsidR="000B1947" w:rsidRDefault="000B1947">
      <w:pPr>
        <w:suppressAutoHyphens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essere portatore di handicap bisognoso per la prove di esame dei seguenti ausili e tempi aggiuntivi: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; </w:t>
      </w:r>
    </w:p>
    <w:p w:rsidR="000B1947" w:rsidRDefault="000B1947">
      <w:pPr>
        <w:suppressAutoHyphens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accettare espressamente ed incondizionatamente tutte le prescrizioni e condizioni contenute nel relativo bando di concorso nonché dal Regolamento sull'accesso all'impiego presso il Comune di Pau, dal Regolamento sull’ordinamento degli uffici e di servizi e dagli accordi nazionali e locali relativi alla disciplina del rapporto di lavoro del personale degli Enti Locali vigenti e futuri; </w:t>
      </w:r>
    </w:p>
    <w:p w:rsidR="000B1947" w:rsidRDefault="000B1947" w:rsidP="001A3869">
      <w:pPr>
        <w:suppressAutoHyphens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</w:t>
      </w:r>
      <w:r>
        <w:rPr>
          <w:rFonts w:ascii="Arial" w:hAnsi="Arial" w:cs="Arial"/>
          <w:sz w:val="20"/>
          <w:szCs w:val="20"/>
        </w:rPr>
        <w:t xml:space="preserve"> di autorizzare il Comune di Pau al trattamento dei propri dati personali, ai sensi del Regolamento (UE) 2016/679 (RGDP), finalizzato agli adempimenti relativi all’espletamento della procedura concorsuale. </w:t>
      </w:r>
    </w:p>
    <w:p w:rsidR="000B1947" w:rsidRDefault="000B1947" w:rsidP="001A3869">
      <w:pPr>
        <w:suppressAutoHyphens/>
        <w:spacing w:before="240"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ALLEGA: </w:t>
      </w:r>
    </w:p>
    <w:p w:rsidR="000B1947" w:rsidRDefault="000B1947">
      <w:pPr>
        <w:numPr>
          <w:ilvl w:val="0"/>
          <w:numId w:val="8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Copia fotostatica di un documento di identità in corso di validità. </w:t>
      </w:r>
    </w:p>
    <w:p w:rsidR="000B1947" w:rsidRDefault="000B1947">
      <w:pPr>
        <w:numPr>
          <w:ilvl w:val="0"/>
          <w:numId w:val="8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Copia ricevuta dell’avvenuto pagamento della tassa concorso di € 10,00. </w:t>
      </w:r>
    </w:p>
    <w:p w:rsidR="000B1947" w:rsidRPr="001A3869" w:rsidRDefault="000B1947" w:rsidP="00F711A9">
      <w:pPr>
        <w:numPr>
          <w:ilvl w:val="0"/>
          <w:numId w:val="8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b/>
          <w:bCs/>
          <w:sz w:val="20"/>
          <w:szCs w:val="20"/>
        </w:rPr>
      </w:pPr>
      <w:r w:rsidRPr="001A3869">
        <w:rPr>
          <w:rFonts w:ascii="Arial" w:hAnsi="Arial" w:cs="Arial"/>
          <w:sz w:val="20"/>
          <w:szCs w:val="20"/>
        </w:rPr>
        <w:t>Informativa privacy debitamente sottoscritta.</w:t>
      </w:r>
    </w:p>
    <w:p w:rsidR="000B1947" w:rsidRPr="00F711A9" w:rsidRDefault="000B1947" w:rsidP="00F711A9">
      <w:pPr>
        <w:numPr>
          <w:ilvl w:val="0"/>
          <w:numId w:val="8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(eventuale)</w:t>
      </w:r>
      <w:r>
        <w:rPr>
          <w:rFonts w:ascii="Arial" w:hAnsi="Arial" w:cs="Arial"/>
          <w:sz w:val="20"/>
          <w:szCs w:val="20"/>
        </w:rPr>
        <w:t xml:space="preserve"> </w:t>
      </w:r>
      <w:r w:rsidRPr="00F711A9">
        <w:rPr>
          <w:rFonts w:ascii="Arial" w:hAnsi="Arial" w:cs="Arial"/>
          <w:sz w:val="20"/>
          <w:szCs w:val="20"/>
        </w:rPr>
        <w:t>Curriculum formativo professionale secondo il formato europeo.</w:t>
      </w:r>
    </w:p>
    <w:p w:rsidR="000B1947" w:rsidRDefault="000B1947">
      <w:pPr>
        <w:numPr>
          <w:ilvl w:val="0"/>
          <w:numId w:val="8"/>
        </w:numPr>
        <w:suppressAutoHyphens/>
        <w:spacing w:after="120" w:line="360" w:lineRule="auto"/>
        <w:ind w:left="720" w:hanging="36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(eventuale)</w:t>
      </w:r>
      <w:r>
        <w:rPr>
          <w:rFonts w:ascii="Arial" w:hAnsi="Arial" w:cs="Arial"/>
          <w:sz w:val="20"/>
          <w:szCs w:val="20"/>
        </w:rPr>
        <w:t xml:space="preserve"> certificazione rilasciata da una competente struttura sanitaria attestante la necessità di usufruire dei tempi aggiuntivi nonché dei sussidi necessari, relativi alla dichiarata condizione di disabilità.</w:t>
      </w:r>
    </w:p>
    <w:p w:rsidR="000B1947" w:rsidRDefault="000B1947">
      <w:pPr>
        <w:suppressAutoHyphens/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0B1947" w:rsidRDefault="000B1947" w:rsidP="001A3869">
      <w:pPr>
        <w:suppressAutoHyphens/>
        <w:spacing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Luogo e data _______________________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Firma ______________________________  </w:t>
      </w:r>
    </w:p>
    <w:p w:rsidR="000B1947" w:rsidRDefault="000B1947" w:rsidP="001A3869">
      <w:pPr>
        <w:suppressAutoHyphens/>
        <w:spacing w:after="120" w:line="360" w:lineRule="auto"/>
        <w:rPr>
          <w:rFonts w:ascii="Arial" w:hAnsi="Arial" w:cs="Arial"/>
          <w:sz w:val="20"/>
          <w:szCs w:val="20"/>
        </w:rPr>
      </w:pPr>
    </w:p>
    <w:p w:rsidR="000B1947" w:rsidRPr="00F711A9" w:rsidRDefault="000B1947" w:rsidP="001A3869">
      <w:pPr>
        <w:suppressAutoHyphens/>
        <w:spacing w:after="120" w:line="360" w:lineRule="auto"/>
        <w:rPr>
          <w:rFonts w:ascii="Arial" w:hAnsi="Arial" w:cs="Arial"/>
          <w:b/>
          <w:bCs/>
          <w:sz w:val="18"/>
          <w:szCs w:val="18"/>
        </w:rPr>
      </w:pPr>
      <w:r w:rsidRPr="00F711A9">
        <w:rPr>
          <w:rFonts w:ascii="Arial" w:hAnsi="Arial" w:cs="Arial"/>
          <w:b/>
          <w:bCs/>
          <w:sz w:val="18"/>
          <w:szCs w:val="18"/>
        </w:rPr>
        <w:t>N.B.: 1) la domanda deve essere debitamente compilata in tutte le sue parti attraverso l’apposizione di apposito segno nelle caselle di interesse; 2) la firma è obbligatoria, a pena di nullità della domanda.</w:t>
      </w:r>
    </w:p>
    <w:sectPr w:rsidR="000B1947" w:rsidRPr="00F711A9" w:rsidSect="001F7D1E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16B66"/>
    <w:multiLevelType w:val="multilevel"/>
    <w:tmpl w:val="05A01D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30E74E77"/>
    <w:multiLevelType w:val="multilevel"/>
    <w:tmpl w:val="F8C644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3CD74EA1"/>
    <w:multiLevelType w:val="multilevel"/>
    <w:tmpl w:val="6B04EF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45063E48"/>
    <w:multiLevelType w:val="multilevel"/>
    <w:tmpl w:val="174C3F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4CF226A5"/>
    <w:multiLevelType w:val="multilevel"/>
    <w:tmpl w:val="78A822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5D1A06E5"/>
    <w:multiLevelType w:val="multilevel"/>
    <w:tmpl w:val="814495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6FEA21E7"/>
    <w:multiLevelType w:val="multilevel"/>
    <w:tmpl w:val="9326C3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7BBE0D08"/>
    <w:multiLevelType w:val="multilevel"/>
    <w:tmpl w:val="4AAE89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7"/>
  </w:num>
  <w:num w:numId="5">
    <w:abstractNumId w:val="2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4A6B"/>
    <w:rsid w:val="00074A6B"/>
    <w:rsid w:val="000B1947"/>
    <w:rsid w:val="001A3869"/>
    <w:rsid w:val="001F7D1E"/>
    <w:rsid w:val="003A4EA6"/>
    <w:rsid w:val="006A41E0"/>
    <w:rsid w:val="00835800"/>
    <w:rsid w:val="00840F5A"/>
    <w:rsid w:val="009F34EF"/>
    <w:rsid w:val="00A012DD"/>
    <w:rsid w:val="00A42914"/>
    <w:rsid w:val="00A60852"/>
    <w:rsid w:val="00A84CE7"/>
    <w:rsid w:val="00C971A3"/>
    <w:rsid w:val="00D16413"/>
    <w:rsid w:val="00EE55FF"/>
    <w:rsid w:val="00F71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1A3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981</Words>
  <Characters>5595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d.piras</dc:creator>
  <cp:keywords/>
  <dc:description/>
  <cp:lastModifiedBy>S.PORCEDDA</cp:lastModifiedBy>
  <cp:revision>2</cp:revision>
  <dcterms:created xsi:type="dcterms:W3CDTF">2019-07-24T09:34:00Z</dcterms:created>
  <dcterms:modified xsi:type="dcterms:W3CDTF">2019-07-24T09:34:00Z</dcterms:modified>
</cp:coreProperties>
</file>